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6A7" w:rsidRDefault="00D70F83" w:rsidP="005356A7">
      <w:pPr>
        <w:jc w:val="right"/>
        <w:rPr>
          <w:rFonts w:cs="Arial"/>
          <w:b/>
          <w:lang w:val="it-IT"/>
        </w:rPr>
      </w:pPr>
      <w:r>
        <w:rPr>
          <w:rFonts w:cs="Arial"/>
          <w:b/>
          <w:noProof/>
          <w:sz w:val="36"/>
          <w:szCs w:val="3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53975</wp:posOffset>
            </wp:positionH>
            <wp:positionV relativeFrom="paragraph">
              <wp:posOffset>-191770</wp:posOffset>
            </wp:positionV>
            <wp:extent cx="2338705" cy="1169670"/>
            <wp:effectExtent l="19050" t="0" r="4445" b="0"/>
            <wp:wrapTight wrapText="bothSides">
              <wp:wrapPolygon edited="0">
                <wp:start x="-176" y="0"/>
                <wp:lineTo x="-176" y="21107"/>
                <wp:lineTo x="21641" y="21107"/>
                <wp:lineTo x="21641" y="0"/>
                <wp:lineTo x="-176" y="0"/>
              </wp:wrapPolygon>
            </wp:wrapTight>
            <wp:docPr id="72" name="Picture 72" descr="WhatsApp Image 2024-02-29 at 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WhatsApp Image 2024-02-29 at 0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8705" cy="1169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56A7" w:rsidRPr="00377D2F" w:rsidRDefault="00D70F83" w:rsidP="005356A7">
      <w:pPr>
        <w:jc w:val="right"/>
        <w:rPr>
          <w:rFonts w:cs="Arial"/>
          <w:b/>
          <w:sz w:val="16"/>
          <w:szCs w:val="16"/>
        </w:rPr>
      </w:pPr>
      <w:r>
        <w:rPr>
          <w:rFonts w:cs="Arial"/>
          <w:b/>
          <w:sz w:val="16"/>
          <w:szCs w:val="16"/>
        </w:rPr>
        <w:t>Brundall Memorial Hall</w:t>
      </w:r>
    </w:p>
    <w:p w:rsidR="00D70F83" w:rsidRPr="00377D2F" w:rsidRDefault="00D70F83" w:rsidP="00D70F83">
      <w:pPr>
        <w:jc w:val="right"/>
        <w:rPr>
          <w:rFonts w:cs="Arial"/>
          <w:b/>
          <w:sz w:val="16"/>
          <w:szCs w:val="16"/>
        </w:rPr>
      </w:pPr>
      <w:r>
        <w:rPr>
          <w:rFonts w:cs="Arial"/>
          <w:b/>
          <w:sz w:val="16"/>
          <w:szCs w:val="16"/>
        </w:rPr>
        <w:t>Links Avenue</w:t>
      </w:r>
    </w:p>
    <w:p w:rsidR="005356A7" w:rsidRPr="00377D2F" w:rsidRDefault="00D70F83" w:rsidP="005356A7">
      <w:pPr>
        <w:jc w:val="right"/>
        <w:rPr>
          <w:rFonts w:cs="Arial"/>
          <w:b/>
          <w:sz w:val="16"/>
          <w:szCs w:val="16"/>
        </w:rPr>
      </w:pPr>
      <w:r>
        <w:rPr>
          <w:rFonts w:cs="Arial"/>
          <w:b/>
          <w:sz w:val="16"/>
          <w:szCs w:val="16"/>
        </w:rPr>
        <w:t>Brundall</w:t>
      </w:r>
    </w:p>
    <w:p w:rsidR="005356A7" w:rsidRPr="00377D2F" w:rsidRDefault="00D70F83" w:rsidP="005356A7">
      <w:pPr>
        <w:spacing w:after="120"/>
        <w:jc w:val="right"/>
        <w:rPr>
          <w:rFonts w:cs="Arial"/>
          <w:b/>
          <w:sz w:val="16"/>
          <w:szCs w:val="16"/>
        </w:rPr>
      </w:pPr>
      <w:r>
        <w:rPr>
          <w:rFonts w:cs="Arial"/>
          <w:b/>
          <w:sz w:val="16"/>
          <w:szCs w:val="16"/>
        </w:rPr>
        <w:t>NR13 5LL</w:t>
      </w:r>
    </w:p>
    <w:p w:rsidR="005356A7" w:rsidRPr="00377D2F" w:rsidRDefault="00D70F83" w:rsidP="005356A7">
      <w:pPr>
        <w:spacing w:after="120"/>
        <w:jc w:val="right"/>
        <w:rPr>
          <w:rFonts w:cs="Arial"/>
          <w:b/>
          <w:sz w:val="16"/>
          <w:szCs w:val="16"/>
        </w:rPr>
      </w:pPr>
      <w:r>
        <w:rPr>
          <w:rFonts w:cs="Arial"/>
          <w:b/>
          <w:sz w:val="16"/>
          <w:szCs w:val="16"/>
        </w:rPr>
        <w:t>Tel: 07769 972902</w:t>
      </w:r>
    </w:p>
    <w:p w:rsidR="005356A7" w:rsidRPr="00377D2F" w:rsidRDefault="005356A7" w:rsidP="005356A7">
      <w:pPr>
        <w:jc w:val="right"/>
        <w:rPr>
          <w:rFonts w:cs="Arial"/>
          <w:b/>
          <w:lang w:val="it-IT"/>
        </w:rPr>
      </w:pPr>
      <w:r w:rsidRPr="00377D2F">
        <w:rPr>
          <w:rFonts w:cs="Arial"/>
          <w:b/>
          <w:sz w:val="16"/>
          <w:szCs w:val="16"/>
          <w:lang w:val="it-IT"/>
        </w:rPr>
        <w:t xml:space="preserve">E-Mail: </w:t>
      </w:r>
      <w:hyperlink r:id="rId8" w:history="1">
        <w:r w:rsidR="00D70F83" w:rsidRPr="00CA401C">
          <w:rPr>
            <w:rStyle w:val="Hyperlink"/>
            <w:rFonts w:cs="Arial"/>
            <w:b/>
            <w:sz w:val="16"/>
            <w:szCs w:val="16"/>
            <w:lang w:val="it-IT"/>
          </w:rPr>
          <w:t>clerk@brundall-pc.gov.uk</w:t>
        </w:r>
      </w:hyperlink>
      <w:r w:rsidR="00D70F83">
        <w:rPr>
          <w:rFonts w:cs="Arial"/>
          <w:b/>
          <w:sz w:val="16"/>
          <w:szCs w:val="16"/>
          <w:lang w:val="it-IT"/>
        </w:rPr>
        <w:t xml:space="preserve"> </w:t>
      </w:r>
    </w:p>
    <w:p w:rsidR="00A906B6" w:rsidRDefault="00A906B6" w:rsidP="005356A7"/>
    <w:p w:rsidR="00A943EA" w:rsidRDefault="00A943EA" w:rsidP="007816A3"/>
    <w:p w:rsidR="00A943EA" w:rsidRDefault="00804C97" w:rsidP="007816A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816A3" w:rsidRPr="000A2963" w:rsidRDefault="00D70F83" w:rsidP="00A943EA">
      <w:pPr>
        <w:jc w:val="right"/>
      </w:pPr>
      <w:r>
        <w:t>3</w:t>
      </w:r>
      <w:r w:rsidR="003B7F46">
        <w:t>0</w:t>
      </w:r>
      <w:r w:rsidRPr="00D70F83">
        <w:rPr>
          <w:vertAlign w:val="superscript"/>
        </w:rPr>
        <w:t>th</w:t>
      </w:r>
      <w:r>
        <w:t xml:space="preserve"> January</w:t>
      </w:r>
      <w:r w:rsidR="00804C97">
        <w:t xml:space="preserve"> 20</w:t>
      </w:r>
      <w:r w:rsidR="00FF56E0">
        <w:t>2</w:t>
      </w:r>
      <w:r>
        <w:t>5</w:t>
      </w:r>
    </w:p>
    <w:p w:rsidR="00745830" w:rsidRDefault="00745830" w:rsidP="005356A7"/>
    <w:p w:rsidR="000C0C88" w:rsidRDefault="000C0C88" w:rsidP="005356A7">
      <w:pPr>
        <w:rPr>
          <w:b/>
          <w:u w:val="single"/>
        </w:rPr>
      </w:pPr>
      <w:r>
        <w:t>Dear</w:t>
      </w:r>
      <w:r w:rsidR="00A820C3">
        <w:t xml:space="preserve"> </w:t>
      </w:r>
      <w:r w:rsidR="00A943EA">
        <w:t>,</w:t>
      </w:r>
    </w:p>
    <w:p w:rsidR="000C0C88" w:rsidRDefault="000C0C88" w:rsidP="005356A7">
      <w:pPr>
        <w:rPr>
          <w:b/>
          <w:u w:val="single"/>
        </w:rPr>
      </w:pPr>
    </w:p>
    <w:p w:rsidR="00A906B6" w:rsidRDefault="00A906B6" w:rsidP="005356A7">
      <w:r w:rsidRPr="00EB4ADF">
        <w:rPr>
          <w:b/>
          <w:u w:val="single"/>
        </w:rPr>
        <w:t>Grass Cuttin</w:t>
      </w:r>
      <w:r w:rsidR="008F5477">
        <w:rPr>
          <w:b/>
          <w:u w:val="single"/>
        </w:rPr>
        <w:t>g Tender Documents for 20</w:t>
      </w:r>
      <w:r w:rsidR="00D70F83">
        <w:rPr>
          <w:b/>
          <w:u w:val="single"/>
        </w:rPr>
        <w:t>25</w:t>
      </w:r>
      <w:r w:rsidR="00FF56E0">
        <w:rPr>
          <w:b/>
          <w:u w:val="single"/>
        </w:rPr>
        <w:t>-2</w:t>
      </w:r>
      <w:r w:rsidR="00D70F83">
        <w:rPr>
          <w:b/>
          <w:u w:val="single"/>
        </w:rPr>
        <w:t>8</w:t>
      </w:r>
      <w:r w:rsidR="00957EBB">
        <w:t xml:space="preserve"> </w:t>
      </w:r>
    </w:p>
    <w:p w:rsidR="008F6718" w:rsidRDefault="008F6718" w:rsidP="005356A7">
      <w:r>
        <w:t>You are invited to tender for Brundall Parish Council’s grass cutting and ground maintenance requirements for 3 years</w:t>
      </w:r>
      <w:r w:rsidR="00421189">
        <w:t>*</w:t>
      </w:r>
      <w:r w:rsidR="008F5477">
        <w:t xml:space="preserve"> commencing 1</w:t>
      </w:r>
      <w:r w:rsidR="00D70F83" w:rsidRPr="00D70F83">
        <w:rPr>
          <w:vertAlign w:val="superscript"/>
        </w:rPr>
        <w:t>st</w:t>
      </w:r>
      <w:r w:rsidR="00D70F83">
        <w:t xml:space="preserve"> </w:t>
      </w:r>
      <w:r w:rsidR="008F5477">
        <w:t>April 20</w:t>
      </w:r>
      <w:r w:rsidR="00D70F83">
        <w:t>24</w:t>
      </w:r>
      <w:r>
        <w:t>.</w:t>
      </w:r>
    </w:p>
    <w:p w:rsidR="008F6718" w:rsidRDefault="008F6718" w:rsidP="005356A7"/>
    <w:p w:rsidR="008F6718" w:rsidRDefault="00A906B6" w:rsidP="005356A7">
      <w:r>
        <w:t xml:space="preserve">Please find enclosed </w:t>
      </w:r>
      <w:r w:rsidR="008F6718">
        <w:t>the following documents:</w:t>
      </w:r>
    </w:p>
    <w:p w:rsidR="008F6718" w:rsidRDefault="008F6718" w:rsidP="005356A7"/>
    <w:p w:rsidR="008F6718" w:rsidRDefault="008F6718" w:rsidP="007816A3">
      <w:pPr>
        <w:numPr>
          <w:ilvl w:val="0"/>
          <w:numId w:val="1"/>
        </w:numPr>
      </w:pPr>
      <w:r>
        <w:t>Standard conditions of contract, conditions of tender and specification for grass cutting and general grounds maintenance to:</w:t>
      </w:r>
    </w:p>
    <w:p w:rsidR="008F6718" w:rsidRDefault="008F6718" w:rsidP="008F6718">
      <w:pPr>
        <w:numPr>
          <w:ilvl w:val="1"/>
          <w:numId w:val="1"/>
        </w:numPr>
        <w:spacing w:line="360" w:lineRule="auto"/>
      </w:pPr>
      <w:r>
        <w:t>Parish Council owned land and the Memorial Hall playing field</w:t>
      </w:r>
    </w:p>
    <w:p w:rsidR="00A906B6" w:rsidRDefault="008F6718" w:rsidP="008F6718">
      <w:pPr>
        <w:numPr>
          <w:ilvl w:val="1"/>
          <w:numId w:val="1"/>
        </w:numPr>
        <w:spacing w:line="360" w:lineRule="auto"/>
      </w:pPr>
      <w:r>
        <w:t>Norfolk County Council Highways verges</w:t>
      </w:r>
    </w:p>
    <w:p w:rsidR="008F6718" w:rsidRDefault="008F6718" w:rsidP="008F6718">
      <w:pPr>
        <w:numPr>
          <w:ilvl w:val="2"/>
          <w:numId w:val="1"/>
        </w:numPr>
        <w:spacing w:line="360" w:lineRule="auto"/>
      </w:pPr>
      <w:r>
        <w:t>Tender documents</w:t>
      </w:r>
    </w:p>
    <w:p w:rsidR="008F6718" w:rsidRPr="00421189" w:rsidRDefault="008F6718" w:rsidP="008F6718">
      <w:pPr>
        <w:rPr>
          <w:i/>
        </w:rPr>
      </w:pPr>
      <w:r>
        <w:t>*</w:t>
      </w:r>
      <w:r w:rsidRPr="00421189">
        <w:rPr>
          <w:i/>
        </w:rPr>
        <w:t xml:space="preserve">Please note that the </w:t>
      </w:r>
      <w:r w:rsidR="00421189" w:rsidRPr="00421189">
        <w:rPr>
          <w:i/>
        </w:rPr>
        <w:t xml:space="preserve">delegated </w:t>
      </w:r>
      <w:r w:rsidRPr="00421189">
        <w:rPr>
          <w:i/>
        </w:rPr>
        <w:t xml:space="preserve">contract for </w:t>
      </w:r>
      <w:smartTag w:uri="urn:schemas-microsoft-com:office:smarttags" w:element="place">
        <w:smartTag w:uri="urn:schemas-microsoft-com:office:smarttags" w:element="PlaceName">
          <w:r w:rsidRPr="00421189">
            <w:rPr>
              <w:i/>
            </w:rPr>
            <w:t>Norfolk</w:t>
          </w:r>
        </w:smartTag>
        <w:r w:rsidRPr="00421189">
          <w:rPr>
            <w:i/>
          </w:rPr>
          <w:t xml:space="preserve"> </w:t>
        </w:r>
        <w:smartTag w:uri="urn:schemas-microsoft-com:office:smarttags" w:element="PlaceType">
          <w:r w:rsidRPr="00421189">
            <w:rPr>
              <w:i/>
            </w:rPr>
            <w:t>County</w:t>
          </w:r>
        </w:smartTag>
      </w:smartTag>
      <w:r w:rsidRPr="00421189">
        <w:rPr>
          <w:i/>
        </w:rPr>
        <w:t xml:space="preserve"> Council </w:t>
      </w:r>
      <w:r w:rsidR="00EB4ADF" w:rsidRPr="00421189">
        <w:rPr>
          <w:i/>
        </w:rPr>
        <w:t xml:space="preserve">verges </w:t>
      </w:r>
      <w:r w:rsidRPr="00421189">
        <w:rPr>
          <w:i/>
        </w:rPr>
        <w:t>is renewable on a yearly basis</w:t>
      </w:r>
      <w:r w:rsidR="00EB4ADF" w:rsidRPr="00421189">
        <w:rPr>
          <w:i/>
        </w:rPr>
        <w:t>,</w:t>
      </w:r>
      <w:r w:rsidRPr="00421189">
        <w:rPr>
          <w:i/>
        </w:rPr>
        <w:t xml:space="preserve"> but we do expect it to be renewed with the Parish Council each year for the next 3 years</w:t>
      </w:r>
      <w:r w:rsidR="007816A3">
        <w:rPr>
          <w:i/>
        </w:rPr>
        <w:t>.</w:t>
      </w:r>
    </w:p>
    <w:p w:rsidR="008F6718" w:rsidRDefault="008F6718" w:rsidP="008F6718"/>
    <w:p w:rsidR="008F6718" w:rsidRDefault="008F6718" w:rsidP="008F6718">
      <w:r w:rsidRPr="008F6718">
        <w:rPr>
          <w:b/>
        </w:rPr>
        <w:t xml:space="preserve">Please return </w:t>
      </w:r>
      <w:r w:rsidR="0081500D">
        <w:rPr>
          <w:b/>
        </w:rPr>
        <w:t>your</w:t>
      </w:r>
      <w:r w:rsidRPr="008F6718">
        <w:rPr>
          <w:b/>
        </w:rPr>
        <w:t xml:space="preserve"> fully priced</w:t>
      </w:r>
      <w:r w:rsidR="00421189">
        <w:rPr>
          <w:b/>
        </w:rPr>
        <w:t xml:space="preserve"> and completed</w:t>
      </w:r>
      <w:r w:rsidRPr="008F6718">
        <w:rPr>
          <w:b/>
        </w:rPr>
        <w:t xml:space="preserve"> </w:t>
      </w:r>
      <w:r w:rsidR="00EB4ADF">
        <w:rPr>
          <w:b/>
        </w:rPr>
        <w:t>tender d</w:t>
      </w:r>
      <w:r w:rsidRPr="008F6718">
        <w:rPr>
          <w:b/>
        </w:rPr>
        <w:t>ocuments by registered post or recorded delivery</w:t>
      </w:r>
      <w:r w:rsidR="007816A3">
        <w:rPr>
          <w:b/>
        </w:rPr>
        <w:t>,</w:t>
      </w:r>
      <w:r w:rsidRPr="008F6718">
        <w:rPr>
          <w:b/>
        </w:rPr>
        <w:t xml:space="preserve"> </w:t>
      </w:r>
      <w:r w:rsidRPr="00AF5A3E">
        <w:rPr>
          <w:b/>
          <w:u w:val="single"/>
        </w:rPr>
        <w:t xml:space="preserve">by no later than </w:t>
      </w:r>
      <w:r w:rsidR="008F5477">
        <w:rPr>
          <w:b/>
          <w:u w:val="single"/>
        </w:rPr>
        <w:t>5pm</w:t>
      </w:r>
      <w:r w:rsidRPr="00EB4ADF">
        <w:rPr>
          <w:b/>
          <w:u w:val="single"/>
        </w:rPr>
        <w:t xml:space="preserve"> on</w:t>
      </w:r>
      <w:r w:rsidR="007816A3">
        <w:rPr>
          <w:b/>
          <w:u w:val="single"/>
        </w:rPr>
        <w:t xml:space="preserve"> </w:t>
      </w:r>
      <w:r w:rsidR="00D70F83">
        <w:rPr>
          <w:b/>
          <w:u w:val="single"/>
        </w:rPr>
        <w:t>Wednes</w:t>
      </w:r>
      <w:r w:rsidR="00FF56E0">
        <w:rPr>
          <w:b/>
          <w:u w:val="single"/>
        </w:rPr>
        <w:t>day</w:t>
      </w:r>
      <w:r w:rsidR="00857703">
        <w:rPr>
          <w:b/>
          <w:u w:val="single"/>
        </w:rPr>
        <w:t xml:space="preserve"> </w:t>
      </w:r>
      <w:r w:rsidR="00D70F83">
        <w:rPr>
          <w:b/>
          <w:u w:val="single"/>
        </w:rPr>
        <w:t>19</w:t>
      </w:r>
      <w:r w:rsidR="00857703" w:rsidRPr="00857703">
        <w:rPr>
          <w:b/>
          <w:u w:val="single"/>
          <w:vertAlign w:val="superscript"/>
        </w:rPr>
        <w:t>th</w:t>
      </w:r>
      <w:r w:rsidR="00857703">
        <w:rPr>
          <w:b/>
          <w:u w:val="single"/>
        </w:rPr>
        <w:t xml:space="preserve"> </w:t>
      </w:r>
      <w:r w:rsidR="00804C97">
        <w:rPr>
          <w:b/>
          <w:u w:val="single"/>
        </w:rPr>
        <w:t>February 20</w:t>
      </w:r>
      <w:r w:rsidR="00FF56E0">
        <w:rPr>
          <w:b/>
          <w:u w:val="single"/>
        </w:rPr>
        <w:t>2</w:t>
      </w:r>
      <w:r w:rsidR="00D70F83">
        <w:rPr>
          <w:b/>
          <w:u w:val="single"/>
        </w:rPr>
        <w:t>5</w:t>
      </w:r>
      <w:r w:rsidRPr="008F6718">
        <w:rPr>
          <w:b/>
        </w:rPr>
        <w:t xml:space="preserve"> to</w:t>
      </w:r>
      <w:r>
        <w:t>:</w:t>
      </w:r>
    </w:p>
    <w:p w:rsidR="008F6718" w:rsidRDefault="008F6718" w:rsidP="008F6718"/>
    <w:p w:rsidR="008F6718" w:rsidRDefault="008F6718" w:rsidP="008F6718">
      <w:r>
        <w:t>The Parish Clerk</w:t>
      </w:r>
    </w:p>
    <w:p w:rsidR="008F6718" w:rsidRDefault="008F6718" w:rsidP="008F6718">
      <w:r>
        <w:t>Brundall Parish Council</w:t>
      </w:r>
    </w:p>
    <w:p w:rsidR="008F6718" w:rsidRDefault="00804C97" w:rsidP="008F6718">
      <w:r>
        <w:t>Brundall Memorial Hall</w:t>
      </w:r>
    </w:p>
    <w:p w:rsidR="00804C97" w:rsidRDefault="00804C97" w:rsidP="008F6718">
      <w:r>
        <w:t>Links Avenue</w:t>
      </w:r>
    </w:p>
    <w:p w:rsidR="00804C97" w:rsidRDefault="00804C97" w:rsidP="008F6718">
      <w:r>
        <w:t>Brundall</w:t>
      </w:r>
    </w:p>
    <w:p w:rsidR="00804C97" w:rsidRDefault="00804C97" w:rsidP="008F6718">
      <w:r>
        <w:t>NR13 5LL</w:t>
      </w:r>
    </w:p>
    <w:p w:rsidR="00AF5A3E" w:rsidRDefault="00AF5A3E" w:rsidP="008F6718"/>
    <w:p w:rsidR="00AF5A3E" w:rsidRPr="009863A6" w:rsidRDefault="00AF5A3E" w:rsidP="008F6718">
      <w:pPr>
        <w:rPr>
          <w:b/>
        </w:rPr>
      </w:pPr>
      <w:r w:rsidRPr="009863A6">
        <w:rPr>
          <w:b/>
        </w:rPr>
        <w:t xml:space="preserve">Late submissions or incomplete tender documents </w:t>
      </w:r>
      <w:r w:rsidR="006C3DCC" w:rsidRPr="009863A6">
        <w:rPr>
          <w:b/>
        </w:rPr>
        <w:t>will</w:t>
      </w:r>
      <w:r w:rsidRPr="009863A6">
        <w:rPr>
          <w:b/>
        </w:rPr>
        <w:t xml:space="preserve"> not be considered</w:t>
      </w:r>
      <w:r w:rsidR="00421189" w:rsidRPr="009863A6">
        <w:rPr>
          <w:b/>
        </w:rPr>
        <w:t xml:space="preserve"> by the Parish Council</w:t>
      </w:r>
      <w:r w:rsidRPr="009863A6">
        <w:rPr>
          <w:b/>
        </w:rPr>
        <w:t>.</w:t>
      </w:r>
    </w:p>
    <w:p w:rsidR="008F6718" w:rsidRDefault="008F6718" w:rsidP="008F6718"/>
    <w:p w:rsidR="00804C97" w:rsidRPr="00804C97" w:rsidRDefault="00804C97" w:rsidP="008F6718">
      <w:pPr>
        <w:rPr>
          <w:b/>
          <w:u w:val="single"/>
        </w:rPr>
      </w:pPr>
      <w:r w:rsidRPr="00804C97">
        <w:rPr>
          <w:b/>
          <w:u w:val="single"/>
        </w:rPr>
        <w:t>Please ensure you mark the envelope with the words “Grass Cutting Tender Documents”.</w:t>
      </w:r>
    </w:p>
    <w:p w:rsidR="00804C97" w:rsidRDefault="00804C97" w:rsidP="008F6718">
      <w:r>
        <w:t>Tenders will not be submitted which have not been marked with this wording and are, as a consequence, opened by the Clerk</w:t>
      </w:r>
      <w:r w:rsidR="003055AA">
        <w:t xml:space="preserve"> along with two other Councillors</w:t>
      </w:r>
      <w:r>
        <w:t xml:space="preserve"> before the deadline.</w:t>
      </w:r>
    </w:p>
    <w:p w:rsidR="00804C97" w:rsidRDefault="00804C97" w:rsidP="008F6718"/>
    <w:p w:rsidR="008F6718" w:rsidRDefault="008F6718" w:rsidP="008F6718">
      <w:r>
        <w:t xml:space="preserve">Yours </w:t>
      </w:r>
      <w:r w:rsidR="005D22A6">
        <w:t>sincerely</w:t>
      </w:r>
    </w:p>
    <w:p w:rsidR="008F6718" w:rsidRDefault="008F6718" w:rsidP="008F6718"/>
    <w:p w:rsidR="008F6718" w:rsidRPr="00A943EA" w:rsidRDefault="00D70F83" w:rsidP="008F6718">
      <w:pPr>
        <w:rPr>
          <w:rFonts w:ascii="Freestyle Script" w:hAnsi="Freestyle Script"/>
          <w:sz w:val="36"/>
        </w:rPr>
      </w:pPr>
      <w:r w:rsidRPr="00A943EA">
        <w:rPr>
          <w:rFonts w:ascii="Freestyle Script" w:hAnsi="Freestyle Script"/>
          <w:sz w:val="36"/>
        </w:rPr>
        <w:t>Claudia Dickson</w:t>
      </w:r>
    </w:p>
    <w:p w:rsidR="00745830" w:rsidRDefault="00745830" w:rsidP="008F6718">
      <w:r>
        <w:t>Parish Clerk</w:t>
      </w:r>
    </w:p>
    <w:p w:rsidR="00745830" w:rsidRDefault="00745830" w:rsidP="008F6718"/>
    <w:p w:rsidR="00745830" w:rsidRPr="005356A7" w:rsidRDefault="00745830" w:rsidP="008F6718">
      <w:r>
        <w:t>Enc</w:t>
      </w:r>
      <w:r w:rsidR="004A33D8">
        <w:t>s</w:t>
      </w:r>
      <w:r w:rsidR="00A943EA">
        <w:t>.</w:t>
      </w:r>
    </w:p>
    <w:sectPr w:rsidR="00745830" w:rsidRPr="005356A7" w:rsidSect="004A33D8">
      <w:footerReference w:type="default" r:id="rId9"/>
      <w:pgSz w:w="11907" w:h="16840" w:code="9"/>
      <w:pgMar w:top="899" w:right="851" w:bottom="1440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27DB" w:rsidRDefault="003F27DB">
      <w:r>
        <w:separator/>
      </w:r>
    </w:p>
  </w:endnote>
  <w:endnote w:type="continuationSeparator" w:id="0">
    <w:p w:rsidR="003F27DB" w:rsidRDefault="003F27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22A6" w:rsidRDefault="005D22A6" w:rsidP="005356A7">
    <w:pPr>
      <w:pStyle w:val="Footer"/>
      <w:jc w:val="center"/>
    </w:pPr>
    <w:r w:rsidRPr="00777F5D">
      <w:rPr>
        <w:b/>
        <w:sz w:val="16"/>
        <w:szCs w:val="16"/>
      </w:rPr>
      <w:t>brundallpc.norfolkparishes.gov.uk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27DB" w:rsidRDefault="003F27DB">
      <w:r>
        <w:separator/>
      </w:r>
    </w:p>
  </w:footnote>
  <w:footnote w:type="continuationSeparator" w:id="0">
    <w:p w:rsidR="003F27DB" w:rsidRDefault="003F27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13DDA"/>
    <w:multiLevelType w:val="hybridMultilevel"/>
    <w:tmpl w:val="2124B4D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attachedTemplate r:id="rId1"/>
  <w:stylePaneFormatFilter w:val="3F01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906B6"/>
    <w:rsid w:val="00000A54"/>
    <w:rsid w:val="000177F5"/>
    <w:rsid w:val="00041081"/>
    <w:rsid w:val="00063443"/>
    <w:rsid w:val="000C0C88"/>
    <w:rsid w:val="000C5D0E"/>
    <w:rsid w:val="0012658E"/>
    <w:rsid w:val="00172B2D"/>
    <w:rsid w:val="001E1BAD"/>
    <w:rsid w:val="001F6E8E"/>
    <w:rsid w:val="002F60B2"/>
    <w:rsid w:val="003055AA"/>
    <w:rsid w:val="00330377"/>
    <w:rsid w:val="00362034"/>
    <w:rsid w:val="003B7F46"/>
    <w:rsid w:val="003F27DB"/>
    <w:rsid w:val="004050DD"/>
    <w:rsid w:val="004201E5"/>
    <w:rsid w:val="00421189"/>
    <w:rsid w:val="00424263"/>
    <w:rsid w:val="0048541D"/>
    <w:rsid w:val="004A013B"/>
    <w:rsid w:val="004A33D8"/>
    <w:rsid w:val="004A3A02"/>
    <w:rsid w:val="004A44A1"/>
    <w:rsid w:val="004B3D29"/>
    <w:rsid w:val="005356A7"/>
    <w:rsid w:val="005648FC"/>
    <w:rsid w:val="005C190B"/>
    <w:rsid w:val="005D22A6"/>
    <w:rsid w:val="00617F2A"/>
    <w:rsid w:val="00634548"/>
    <w:rsid w:val="006A7506"/>
    <w:rsid w:val="006C3DCC"/>
    <w:rsid w:val="00700D49"/>
    <w:rsid w:val="00745830"/>
    <w:rsid w:val="0076273C"/>
    <w:rsid w:val="007816A3"/>
    <w:rsid w:val="007B262E"/>
    <w:rsid w:val="007C204C"/>
    <w:rsid w:val="007E0F8F"/>
    <w:rsid w:val="00804C97"/>
    <w:rsid w:val="00814404"/>
    <w:rsid w:val="0081500D"/>
    <w:rsid w:val="00857703"/>
    <w:rsid w:val="0087337E"/>
    <w:rsid w:val="008F5477"/>
    <w:rsid w:val="008F6718"/>
    <w:rsid w:val="00957EBB"/>
    <w:rsid w:val="0098450C"/>
    <w:rsid w:val="009863A6"/>
    <w:rsid w:val="009B20F4"/>
    <w:rsid w:val="009F7418"/>
    <w:rsid w:val="00A44826"/>
    <w:rsid w:val="00A476DA"/>
    <w:rsid w:val="00A55C6F"/>
    <w:rsid w:val="00A820C3"/>
    <w:rsid w:val="00A906B6"/>
    <w:rsid w:val="00A943EA"/>
    <w:rsid w:val="00AB5A0A"/>
    <w:rsid w:val="00AB656D"/>
    <w:rsid w:val="00AD1880"/>
    <w:rsid w:val="00AF5A3E"/>
    <w:rsid w:val="00B12FE1"/>
    <w:rsid w:val="00B72681"/>
    <w:rsid w:val="00C01BED"/>
    <w:rsid w:val="00C51DD9"/>
    <w:rsid w:val="00C67F2D"/>
    <w:rsid w:val="00C77B38"/>
    <w:rsid w:val="00CC2708"/>
    <w:rsid w:val="00CD408D"/>
    <w:rsid w:val="00D01E54"/>
    <w:rsid w:val="00D671FC"/>
    <w:rsid w:val="00D70379"/>
    <w:rsid w:val="00D70F83"/>
    <w:rsid w:val="00D72C82"/>
    <w:rsid w:val="00E411A2"/>
    <w:rsid w:val="00E71639"/>
    <w:rsid w:val="00E93A29"/>
    <w:rsid w:val="00EB4ADF"/>
    <w:rsid w:val="00ED7546"/>
    <w:rsid w:val="00EE1FCF"/>
    <w:rsid w:val="00F80967"/>
    <w:rsid w:val="00F96751"/>
    <w:rsid w:val="00FE133C"/>
    <w:rsid w:val="00FF30C0"/>
    <w:rsid w:val="00FF56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356A7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356A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356A7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D70F8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erk@brundall-pc.gov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eter%20Sime\Application%20Data\Microsoft\Templates\Brundall%20Parish%20Council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Brundall Parish Council Letterhead</Template>
  <TotalTime>4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Brundall Parish Council</vt:lpstr>
    </vt:vector>
  </TitlesOfParts>
  <Company>Grizli777</Company>
  <LinksUpToDate>false</LinksUpToDate>
  <CharactersWithSpaces>1538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Brundall Parish Council</dc:title>
  <dc:creator>Parish Clerk</dc:creator>
  <cp:lastModifiedBy>Claudia</cp:lastModifiedBy>
  <cp:revision>4</cp:revision>
  <cp:lastPrinted>2009-01-26T16:40:00Z</cp:lastPrinted>
  <dcterms:created xsi:type="dcterms:W3CDTF">2025-01-30T17:19:00Z</dcterms:created>
  <dcterms:modified xsi:type="dcterms:W3CDTF">2025-01-31T12:06:00Z</dcterms:modified>
</cp:coreProperties>
</file>